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D5DD4" w14:textId="6E2813D3" w:rsidR="00A56574" w:rsidRPr="00BA1E50" w:rsidRDefault="00A56574" w:rsidP="00A56574">
      <w:pPr>
        <w:spacing w:after="0"/>
        <w:rPr>
          <w:rFonts w:ascii="Arial" w:hAnsi="Arial"/>
          <w:i/>
        </w:rPr>
      </w:pPr>
      <w:r w:rsidRPr="006A27A1">
        <w:rPr>
          <w:rFonts w:ascii="Arial" w:hAnsi="Arial"/>
          <w:b/>
          <w:sz w:val="40"/>
          <w:szCs w:val="40"/>
        </w:rPr>
        <w:t>Anmeldebogen</w:t>
      </w:r>
      <w:r w:rsidR="00FF2FBA">
        <w:rPr>
          <w:rFonts w:ascii="Arial" w:hAnsi="Arial"/>
          <w:b/>
          <w:sz w:val="40"/>
          <w:szCs w:val="40"/>
        </w:rPr>
        <w:t xml:space="preserve"> </w:t>
      </w:r>
    </w:p>
    <w:p w14:paraId="47356E73" w14:textId="5E046FB7" w:rsidR="00A56574" w:rsidRDefault="00A56574" w:rsidP="00A56574">
      <w:pPr>
        <w:spacing w:after="0"/>
        <w:rPr>
          <w:rFonts w:ascii="Arial" w:hAnsi="Arial"/>
        </w:rPr>
      </w:pPr>
    </w:p>
    <w:p w14:paraId="5CCEA1FA" w14:textId="77777777" w:rsidR="004A45A5" w:rsidRPr="00FF6B60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</w:t>
      </w:r>
      <w:r>
        <w:rPr>
          <w:rFonts w:ascii="Arial" w:hAnsi="Arial"/>
        </w:rPr>
        <w:t>E-</w:t>
      </w:r>
      <w:r w:rsidRPr="006C2937">
        <w:rPr>
          <w:rFonts w:ascii="Arial" w:hAnsi="Arial"/>
        </w:rPr>
        <w:t>mail:</w:t>
      </w:r>
      <w:r>
        <w:rPr>
          <w:rFonts w:ascii="Arial" w:hAnsi="Arial"/>
        </w:rPr>
        <w:t xml:space="preserve"> </w:t>
      </w:r>
      <w:r w:rsidRPr="00911C3A">
        <w:rPr>
          <w:rFonts w:ascii="Arial" w:hAnsi="Arial"/>
        </w:rPr>
        <w:t>amette@kmgne.de</w:t>
      </w:r>
    </w:p>
    <w:p w14:paraId="7E28CC28" w14:textId="77777777" w:rsidR="004A45A5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oder </w:t>
      </w:r>
    </w:p>
    <w:p w14:paraId="7E2D20A6" w14:textId="77777777" w:rsidR="004A45A5" w:rsidRPr="001D58BB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Post: </w:t>
      </w:r>
      <w:r w:rsidRPr="00911C3A">
        <w:rPr>
          <w:rFonts w:ascii="Arial" w:hAnsi="Arial"/>
        </w:rPr>
        <w:t>KMGNE</w:t>
      </w:r>
      <w:r>
        <w:rPr>
          <w:rFonts w:ascii="Arial" w:hAnsi="Arial"/>
        </w:rPr>
        <w:t>,</w:t>
      </w:r>
      <w:r w:rsidRPr="00911C3A">
        <w:rPr>
          <w:rFonts w:ascii="MS Gothic" w:eastAsia="MS Gothic" w:hAnsi="MS Gothic" w:cs="MS Gothic" w:hint="eastAsia"/>
        </w:rPr>
        <w:t> </w:t>
      </w:r>
      <w:r w:rsidRPr="00911C3A">
        <w:rPr>
          <w:rFonts w:ascii="Arial" w:hAnsi="Arial"/>
        </w:rPr>
        <w:t>Karnitz 9, 17154 Neukalen</w:t>
      </w:r>
    </w:p>
    <w:p w14:paraId="6B3EA1B6" w14:textId="77777777" w:rsidR="004A45A5" w:rsidRPr="00A56574" w:rsidRDefault="004A45A5" w:rsidP="00A56574">
      <w:pPr>
        <w:spacing w:after="0"/>
        <w:rPr>
          <w:rFonts w:ascii="Arial" w:hAnsi="Arial"/>
        </w:rPr>
      </w:pPr>
    </w:p>
    <w:p w14:paraId="67DB02D9" w14:textId="77777777" w:rsidR="00A56574" w:rsidRPr="00A56574" w:rsidRDefault="00A56574" w:rsidP="009551CE">
      <w:pPr>
        <w:spacing w:after="0"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Ich melde mein Kind </w:t>
      </w:r>
    </w:p>
    <w:p w14:paraId="58092D33" w14:textId="63B9C968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Name: </w:t>
      </w:r>
      <w:r w:rsidR="001170D4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204C9F">
        <w:rPr>
          <w:rFonts w:ascii="Arial" w:hAnsi="Arial"/>
        </w:rPr>
        <w:t> </w:t>
      </w:r>
      <w:r w:rsidR="00204C9F">
        <w:rPr>
          <w:rFonts w:ascii="Arial" w:hAnsi="Arial"/>
        </w:rPr>
        <w:t> </w:t>
      </w:r>
      <w:r w:rsidR="00204C9F">
        <w:rPr>
          <w:rFonts w:ascii="Arial" w:hAnsi="Arial"/>
        </w:rPr>
        <w:t> </w:t>
      </w:r>
      <w:r w:rsidR="00204C9F">
        <w:rPr>
          <w:rFonts w:ascii="Arial" w:hAnsi="Arial"/>
        </w:rPr>
        <w:t> </w:t>
      </w:r>
      <w:r w:rsidR="00204C9F">
        <w:rPr>
          <w:rFonts w:ascii="Arial" w:hAnsi="Arial"/>
        </w:rPr>
        <w:t> </w:t>
      </w:r>
      <w:r w:rsidR="001170D4">
        <w:rPr>
          <w:rFonts w:ascii="Arial" w:hAnsi="Arial"/>
        </w:rPr>
        <w:fldChar w:fldCharType="end"/>
      </w:r>
      <w:bookmarkEnd w:id="0"/>
    </w:p>
    <w:p w14:paraId="7317ECB8" w14:textId="71CF6D32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Adresse </w:t>
      </w:r>
      <w:r w:rsidR="001170D4">
        <w:rPr>
          <w:rFonts w:ascii="Arial" w:hAnsi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1"/>
    </w:p>
    <w:p w14:paraId="77E13DF6" w14:textId="3D9D0130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>Geburtsdatum:</w:t>
      </w:r>
      <w:r w:rsidR="001170D4">
        <w:rPr>
          <w:rFonts w:ascii="Arial" w:hAnsi="Arial"/>
        </w:rPr>
        <w:t xml:space="preserve"> </w:t>
      </w:r>
      <w:r w:rsidR="001170D4">
        <w:rPr>
          <w:rFonts w:ascii="Arial" w:hAnsi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2"/>
    </w:p>
    <w:p w14:paraId="1712EE98" w14:textId="77777777" w:rsidR="00A56574" w:rsidRPr="00A56574" w:rsidRDefault="00A56574" w:rsidP="00A56574">
      <w:pPr>
        <w:pStyle w:val="KeinLeerraum"/>
        <w:spacing w:line="276" w:lineRule="auto"/>
        <w:rPr>
          <w:rFonts w:ascii="Arial" w:hAnsi="Arial"/>
        </w:rPr>
      </w:pPr>
    </w:p>
    <w:p w14:paraId="4C580A2B" w14:textId="770AA5B3" w:rsidR="00A56574" w:rsidRDefault="009551CE" w:rsidP="00235E4F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3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verbindlich zu</w:t>
      </w:r>
      <w:r w:rsidR="00827D0D">
        <w:rPr>
          <w:rFonts w:ascii="Arial" w:hAnsi="Arial"/>
        </w:rPr>
        <w:t>r</w:t>
      </w:r>
      <w:r w:rsidR="00A56574" w:rsidRPr="00A56574">
        <w:rPr>
          <w:rFonts w:ascii="Arial" w:hAnsi="Arial"/>
        </w:rPr>
        <w:t xml:space="preserve"> </w:t>
      </w:r>
      <w:r w:rsidR="000C38D2">
        <w:rPr>
          <w:rFonts w:ascii="Arial" w:hAnsi="Arial"/>
          <w:b/>
        </w:rPr>
        <w:t>Ferien</w:t>
      </w:r>
      <w:r w:rsidR="00636643">
        <w:rPr>
          <w:rFonts w:ascii="Arial" w:hAnsi="Arial"/>
          <w:b/>
        </w:rPr>
        <w:t xml:space="preserve">freizeit </w:t>
      </w:r>
      <w:r w:rsidR="00827D0D" w:rsidRPr="00827D0D">
        <w:rPr>
          <w:rFonts w:ascii="Arial" w:hAnsi="Arial"/>
          <w:b/>
        </w:rPr>
        <w:t xml:space="preserve">Les </w:t>
      </w:r>
      <w:proofErr w:type="spellStart"/>
      <w:r w:rsidR="00827D0D" w:rsidRPr="00827D0D">
        <w:rPr>
          <w:rFonts w:ascii="Arial" w:hAnsi="Arial"/>
          <w:b/>
        </w:rPr>
        <w:t>Belleriviens</w:t>
      </w:r>
      <w:proofErr w:type="spellEnd"/>
      <w:r w:rsidR="00827D0D" w:rsidRPr="00827D0D">
        <w:rPr>
          <w:rFonts w:ascii="Arial" w:hAnsi="Arial"/>
          <w:b/>
        </w:rPr>
        <w:t xml:space="preserve"> und die </w:t>
      </w:r>
      <w:proofErr w:type="spellStart"/>
      <w:r w:rsidR="00827D0D" w:rsidRPr="00827D0D">
        <w:rPr>
          <w:rFonts w:ascii="Arial" w:hAnsi="Arial"/>
          <w:b/>
        </w:rPr>
        <w:t>Karnitzer</w:t>
      </w:r>
      <w:proofErr w:type="spellEnd"/>
      <w:r w:rsidR="00827D0D" w:rsidRPr="00827D0D">
        <w:rPr>
          <w:rFonts w:ascii="Arial" w:hAnsi="Arial"/>
          <w:b/>
        </w:rPr>
        <w:t xml:space="preserve"> globe-trotteurs in internationalem Chantier</w:t>
      </w:r>
      <w:r w:rsidR="00636643">
        <w:rPr>
          <w:rFonts w:ascii="Arial" w:hAnsi="Arial"/>
          <w:b/>
        </w:rPr>
        <w:t xml:space="preserve"> </w:t>
      </w:r>
      <w:r w:rsidR="000C38D2">
        <w:rPr>
          <w:rFonts w:ascii="Arial" w:hAnsi="Arial"/>
          <w:b/>
        </w:rPr>
        <w:t xml:space="preserve">vom </w:t>
      </w:r>
      <w:r w:rsidR="000628AF">
        <w:rPr>
          <w:rFonts w:ascii="Arial" w:hAnsi="Arial"/>
          <w:b/>
        </w:rPr>
        <w:t>12</w:t>
      </w:r>
      <w:r w:rsidR="00FF2FBA" w:rsidRPr="00BA1E50">
        <w:rPr>
          <w:rFonts w:ascii="Arial" w:hAnsi="Arial"/>
          <w:b/>
        </w:rPr>
        <w:t xml:space="preserve">. </w:t>
      </w:r>
      <w:r w:rsidR="000C38D2">
        <w:rPr>
          <w:rFonts w:ascii="Arial" w:hAnsi="Arial"/>
          <w:b/>
        </w:rPr>
        <w:t xml:space="preserve">bis </w:t>
      </w:r>
      <w:r w:rsidR="000628AF">
        <w:rPr>
          <w:rFonts w:ascii="Arial" w:hAnsi="Arial"/>
          <w:b/>
        </w:rPr>
        <w:t>22</w:t>
      </w:r>
      <w:r w:rsidR="0086060A">
        <w:rPr>
          <w:rFonts w:ascii="Arial" w:hAnsi="Arial"/>
          <w:b/>
        </w:rPr>
        <w:t xml:space="preserve">. </w:t>
      </w:r>
      <w:r w:rsidR="00636643">
        <w:rPr>
          <w:rFonts w:ascii="Arial" w:hAnsi="Arial"/>
          <w:b/>
        </w:rPr>
        <w:t xml:space="preserve">Juli </w:t>
      </w:r>
      <w:r w:rsidR="003D1496">
        <w:rPr>
          <w:rFonts w:ascii="Arial" w:hAnsi="Arial"/>
          <w:b/>
        </w:rPr>
        <w:t>20</w:t>
      </w:r>
      <w:r w:rsidR="00636643">
        <w:rPr>
          <w:rFonts w:ascii="Arial" w:hAnsi="Arial"/>
          <w:b/>
        </w:rPr>
        <w:t>22</w:t>
      </w:r>
      <w:r w:rsidR="00A56574" w:rsidRPr="00A56574">
        <w:rPr>
          <w:rFonts w:ascii="Arial" w:hAnsi="Arial"/>
        </w:rPr>
        <w:t xml:space="preserve"> </w:t>
      </w:r>
      <w:r w:rsidR="00BA1E50">
        <w:rPr>
          <w:rFonts w:ascii="Arial" w:hAnsi="Arial"/>
        </w:rPr>
        <w:t xml:space="preserve">in </w:t>
      </w:r>
      <w:r w:rsidR="00BA1E50">
        <w:rPr>
          <w:rFonts w:ascii="Arial" w:hAnsi="Arial"/>
        </w:rPr>
        <w:br/>
        <w:t>Karnitz 9, 17154 Neukalen an</w:t>
      </w:r>
    </w:p>
    <w:p w14:paraId="12555DFD" w14:textId="25CEE426" w:rsidR="00A56574" w:rsidRPr="00A56574" w:rsidRDefault="00A56574" w:rsidP="0066795A">
      <w:pPr>
        <w:spacing w:after="0"/>
        <w:rPr>
          <w:rFonts w:ascii="Arial" w:hAnsi="Arial"/>
        </w:rPr>
      </w:pPr>
    </w:p>
    <w:p w14:paraId="4B0A1D3B" w14:textId="41C4866A" w:rsidR="00235E4F" w:rsidRDefault="00235E4F" w:rsidP="00BA1E50">
      <w:pPr>
        <w:spacing w:after="0" w:line="240" w:lineRule="auto"/>
        <w:rPr>
          <w:rFonts w:ascii="Arial" w:hAnsi="Arial"/>
        </w:rPr>
      </w:pPr>
      <w:r w:rsidRPr="006A27A1">
        <w:rPr>
          <w:rFonts w:ascii="Arial" w:hAnsi="Arial"/>
          <w:b/>
        </w:rPr>
        <w:t>Bitte geben Sie uns noch folgende Informationen:</w:t>
      </w:r>
      <w:r w:rsidRPr="006A27A1">
        <w:rPr>
          <w:rFonts w:ascii="Arial" w:hAnsi="Arial"/>
          <w:b/>
        </w:rPr>
        <w:br/>
      </w:r>
    </w:p>
    <w:p w14:paraId="5E102FEE" w14:textId="756DDB38" w:rsidR="00A56574" w:rsidRPr="00A56574" w:rsidRDefault="00235E4F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Kontrollkästchen4"/>
      <w:r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Mein Kind hat die Krankenkassenkarte dabei.</w:t>
      </w:r>
    </w:p>
    <w:p w14:paraId="37183065" w14:textId="77777777" w:rsidR="00B85AC0" w:rsidRDefault="00B85AC0" w:rsidP="00584A29">
      <w:pPr>
        <w:pStyle w:val="KeinLeerraum"/>
        <w:ind w:left="1134" w:hanging="1134"/>
        <w:rPr>
          <w:rFonts w:ascii="Arial" w:hAnsi="Arial"/>
        </w:rPr>
      </w:pPr>
    </w:p>
    <w:p w14:paraId="2E0BB2F3" w14:textId="2B657789" w:rsidR="00A56574" w:rsidRPr="00A56574" w:rsidRDefault="006F0099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  <w:t>Mein Kind nimmt keine Wertgegenstände mit (Haftung wird nicht übernommen)</w:t>
      </w:r>
    </w:p>
    <w:p w14:paraId="6ED1C62E" w14:textId="77777777" w:rsidR="00D77274" w:rsidRPr="00A56574" w:rsidRDefault="00D77274" w:rsidP="00584A29">
      <w:pPr>
        <w:spacing w:after="0" w:line="240" w:lineRule="auto"/>
        <w:rPr>
          <w:rFonts w:ascii="Arial" w:hAnsi="Arial"/>
        </w:rPr>
      </w:pPr>
    </w:p>
    <w:p w14:paraId="6293D2FC" w14:textId="77777777" w:rsidR="0092469D" w:rsidRDefault="0092469D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t>Mein Kind</w:t>
      </w:r>
    </w:p>
    <w:p w14:paraId="5C11F2EC" w14:textId="400F2C90" w:rsidR="00A56574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baden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="00235E4F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5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Ja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 w:rsidR="00235E4F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6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Nein</w:t>
      </w:r>
    </w:p>
    <w:p w14:paraId="37A13EB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3FF003C4" w14:textId="1D682990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sich für Arbeitsaufträge frei bewegen</w:t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75CD57C2" w14:textId="77777777" w:rsidR="00A56574" w:rsidRPr="00A56574" w:rsidRDefault="00A56574" w:rsidP="00584A29">
      <w:pPr>
        <w:pStyle w:val="KeinLeerraum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</w:p>
    <w:p w14:paraId="61AC9A58" w14:textId="77777777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Fotos mit ihm dürfen für Projektzwecke</w:t>
      </w:r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genutzt werden</w:t>
      </w:r>
      <w:r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35AA1F53" w14:textId="77777777" w:rsidR="006A27A1" w:rsidRDefault="006A27A1" w:rsidP="00584A29">
      <w:pPr>
        <w:spacing w:after="0" w:line="240" w:lineRule="auto"/>
        <w:ind w:left="1134" w:hanging="1134"/>
        <w:rPr>
          <w:rFonts w:ascii="Arial" w:hAnsi="Arial"/>
        </w:rPr>
      </w:pPr>
    </w:p>
    <w:p w14:paraId="5A808892" w14:textId="212D7372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hat Allergien</w:t>
      </w:r>
      <w:r w:rsidR="006A27A1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10042594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0A225EC2" w14:textId="67B29BCD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nimmt Medikamente</w:t>
      </w:r>
      <w:r w:rsidR="006A27A1">
        <w:rPr>
          <w:rFonts w:ascii="Arial" w:hAnsi="Arial"/>
        </w:rPr>
        <w:tab/>
        <w:t xml:space="preserve"> </w:t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BA7783">
        <w:rPr>
          <w:rFonts w:ascii="Arial" w:hAnsi="Arial"/>
        </w:rPr>
      </w:r>
      <w:r w:rsidR="00BA7783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6399F09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5E1D5856" w14:textId="26D2B4C9" w:rsidR="00D77274" w:rsidRDefault="00D77274" w:rsidP="0066795A">
      <w:pPr>
        <w:pStyle w:val="KeinLeerraum"/>
        <w:rPr>
          <w:rFonts w:ascii="Arial" w:hAnsi="Arial"/>
          <w:b/>
        </w:rPr>
      </w:pPr>
    </w:p>
    <w:p w14:paraId="415C63B6" w14:textId="77777777" w:rsidR="00D77274" w:rsidRDefault="00D77274" w:rsidP="00584A29">
      <w:pPr>
        <w:pStyle w:val="KeinLeerraum"/>
        <w:ind w:left="1134" w:hanging="1134"/>
        <w:rPr>
          <w:rFonts w:ascii="Arial" w:hAnsi="Arial"/>
        </w:rPr>
      </w:pPr>
    </w:p>
    <w:p w14:paraId="4AD4EA79" w14:textId="4968CD66" w:rsidR="00FF2FBA" w:rsidRPr="00A56574" w:rsidRDefault="00FF2FBA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t>Telefonnummer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7"/>
    </w:p>
    <w:p w14:paraId="074D0C68" w14:textId="77777777" w:rsidR="00D77274" w:rsidRDefault="00D77274" w:rsidP="00D77274">
      <w:pPr>
        <w:pStyle w:val="KeinLeerraum"/>
        <w:ind w:left="1134" w:hanging="1134"/>
        <w:rPr>
          <w:rFonts w:ascii="Arial" w:hAnsi="Arial"/>
        </w:rPr>
      </w:pPr>
    </w:p>
    <w:p w14:paraId="7472E527" w14:textId="339A03D4" w:rsidR="00D77274" w:rsidRPr="00A56574" w:rsidRDefault="00D77274" w:rsidP="00D77274">
      <w:pPr>
        <w:pStyle w:val="KeinLeerraum"/>
        <w:ind w:left="1134" w:hanging="1134"/>
        <w:rPr>
          <w:rFonts w:ascii="Arial" w:hAnsi="Arial"/>
        </w:rPr>
      </w:pPr>
      <w:proofErr w:type="gramStart"/>
      <w:r>
        <w:rPr>
          <w:rFonts w:ascii="Arial" w:hAnsi="Arial"/>
        </w:rPr>
        <w:t>Email</w:t>
      </w:r>
      <w:proofErr w:type="gramEnd"/>
      <w:r>
        <w:rPr>
          <w:rFonts w:ascii="Arial" w:hAnsi="Arial"/>
        </w:rPr>
        <w:t xml:space="preserve">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8"/>
    </w:p>
    <w:p w14:paraId="58598C92" w14:textId="5441C1D3" w:rsidR="00A56574" w:rsidRDefault="00A56574" w:rsidP="00B6790D">
      <w:pPr>
        <w:pStyle w:val="KeinLeerraum"/>
        <w:spacing w:line="276" w:lineRule="auto"/>
        <w:rPr>
          <w:rFonts w:ascii="Arial" w:hAnsi="Arial"/>
        </w:rPr>
      </w:pPr>
    </w:p>
    <w:p w14:paraId="79B5AE70" w14:textId="77777777" w:rsidR="00D77274" w:rsidRPr="00A56574" w:rsidRDefault="00D77274" w:rsidP="00B6790D">
      <w:pPr>
        <w:pStyle w:val="KeinLeerraum"/>
        <w:spacing w:line="276" w:lineRule="auto"/>
        <w:rPr>
          <w:rFonts w:ascii="Arial" w:hAnsi="Arial"/>
        </w:rPr>
      </w:pPr>
    </w:p>
    <w:p w14:paraId="218EC244" w14:textId="27D22935" w:rsidR="006D7B9B" w:rsidRDefault="00235E4F" w:rsidP="00B85AC0">
      <w:pPr>
        <w:spacing w:after="0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 xml:space="preserve">Name </w:t>
      </w:r>
      <w:r>
        <w:rPr>
          <w:rFonts w:ascii="Arial" w:hAnsi="Arial"/>
        </w:rPr>
        <w:t xml:space="preserve">und Unterschrift </w:t>
      </w:r>
      <w:r w:rsidRPr="00A56574">
        <w:rPr>
          <w:rFonts w:ascii="Arial" w:hAnsi="Arial"/>
        </w:rPr>
        <w:t>der Erziehungsberechtigten</w:t>
      </w:r>
      <w:r w:rsidR="006D7B9B">
        <w:rPr>
          <w:rFonts w:ascii="Arial" w:hAnsi="Arial"/>
        </w:rPr>
        <w:tab/>
      </w:r>
    </w:p>
    <w:p w14:paraId="7D0A766A" w14:textId="33ADB285" w:rsidR="00B6790D" w:rsidRPr="00A56574" w:rsidRDefault="001170D4" w:rsidP="001170D4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9"/>
    </w:p>
    <w:sectPr w:rsidR="00B6790D" w:rsidRPr="00A56574" w:rsidSect="00584A29">
      <w:footerReference w:type="default" r:id="rId6"/>
      <w:headerReference w:type="first" r:id="rId7"/>
      <w:footerReference w:type="first" r:id="rId8"/>
      <w:pgSz w:w="11900" w:h="16840"/>
      <w:pgMar w:top="1418" w:right="1552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54450" w14:textId="77777777" w:rsidR="00BA7783" w:rsidRDefault="00BA7783">
      <w:pPr>
        <w:spacing w:after="0" w:line="240" w:lineRule="auto"/>
      </w:pPr>
      <w:r>
        <w:separator/>
      </w:r>
    </w:p>
  </w:endnote>
  <w:endnote w:type="continuationSeparator" w:id="0">
    <w:p w14:paraId="2FCF8D57" w14:textId="77777777" w:rsidR="00BA7783" w:rsidRDefault="00BA7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12CFC" w14:textId="4B3FFB11" w:rsidR="00584A29" w:rsidRPr="00584A29" w:rsidRDefault="0066795A" w:rsidP="00584A29">
    <w:pPr>
      <w:spacing w:after="120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92032" behindDoc="0" locked="0" layoutInCell="1" allowOverlap="1" wp14:anchorId="59D1C4AE" wp14:editId="56D3A393">
          <wp:simplePos x="0" y="0"/>
          <wp:positionH relativeFrom="column">
            <wp:posOffset>5297351</wp:posOffset>
          </wp:positionH>
          <wp:positionV relativeFrom="paragraph">
            <wp:posOffset>-1905</wp:posOffset>
          </wp:positionV>
          <wp:extent cx="1104900" cy="582930"/>
          <wp:effectExtent l="0" t="0" r="0" b="127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89984" behindDoc="0" locked="0" layoutInCell="1" allowOverlap="1" wp14:anchorId="70F74467" wp14:editId="1378006B">
          <wp:simplePos x="0" y="0"/>
          <wp:positionH relativeFrom="column">
            <wp:posOffset>4361180</wp:posOffset>
          </wp:positionH>
          <wp:positionV relativeFrom="paragraph">
            <wp:posOffset>-9979</wp:posOffset>
          </wp:positionV>
          <wp:extent cx="608330" cy="579120"/>
          <wp:effectExtent l="0" t="0" r="127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833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88960" behindDoc="1" locked="0" layoutInCell="1" allowOverlap="1" wp14:anchorId="0A66D9C4" wp14:editId="708F9B29">
          <wp:simplePos x="0" y="0"/>
          <wp:positionH relativeFrom="column">
            <wp:posOffset>3239135</wp:posOffset>
          </wp:positionH>
          <wp:positionV relativeFrom="paragraph">
            <wp:posOffset>-6804</wp:posOffset>
          </wp:positionV>
          <wp:extent cx="899795" cy="8997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91008" behindDoc="0" locked="0" layoutInCell="1" allowOverlap="1" wp14:anchorId="6B84CEA1" wp14:editId="25C3C61E">
          <wp:simplePos x="0" y="0"/>
          <wp:positionH relativeFrom="column">
            <wp:posOffset>4272280</wp:posOffset>
          </wp:positionH>
          <wp:positionV relativeFrom="paragraph">
            <wp:posOffset>539115</wp:posOffset>
          </wp:positionV>
          <wp:extent cx="1018540" cy="341630"/>
          <wp:effectExtent l="0" t="0" r="0" b="127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1854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A29" w:rsidRPr="00584A29">
      <w:rPr>
        <w:rFonts w:ascii="Arial" w:hAnsi="Arial"/>
        <w:sz w:val="18"/>
        <w:szCs w:val="18"/>
      </w:rPr>
      <w:t xml:space="preserve">Das Projekt wird gefördert durch </w:t>
    </w:r>
    <w:r w:rsidR="0084435A" w:rsidRPr="0084435A">
      <w:rPr>
        <w:rFonts w:ascii="Arial" w:hAnsi="Arial"/>
        <w:sz w:val="18"/>
        <w:szCs w:val="18"/>
      </w:rPr>
      <w:t>das Deutsch-Französische Jugendwerk, die Norddeutsche Stiftung für Umwelt und Entwicklung und dem Referat EU-Grundsatzangelegenheiten und europäische Öffentlichkeitsarbeit des Ministeriums für Wissenschaft, Kultur, Bundes- und Europaangelegenheiten</w:t>
    </w:r>
  </w:p>
  <w:p w14:paraId="2FF06D62" w14:textId="77777777" w:rsidR="00584A29" w:rsidRDefault="00584A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918E2" w14:textId="336D0DC9" w:rsidR="000E6A89" w:rsidRPr="00707C9D" w:rsidRDefault="00A34B84" w:rsidP="000E6A89">
    <w:pPr>
      <w:spacing w:line="240" w:lineRule="auto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21"/>
        <w:szCs w:val="21"/>
        <w:lang w:eastAsia="de-DE"/>
      </w:rPr>
      <w:drawing>
        <wp:anchor distT="0" distB="0" distL="114300" distR="114300" simplePos="0" relativeHeight="251687936" behindDoc="0" locked="0" layoutInCell="1" allowOverlap="1" wp14:anchorId="764EC0FE" wp14:editId="57B4C5C9">
          <wp:simplePos x="0" y="0"/>
          <wp:positionH relativeFrom="column">
            <wp:posOffset>3200400</wp:posOffset>
          </wp:positionH>
          <wp:positionV relativeFrom="paragraph">
            <wp:posOffset>125730</wp:posOffset>
          </wp:positionV>
          <wp:extent cx="1146810" cy="636270"/>
          <wp:effectExtent l="0" t="0" r="0" b="0"/>
          <wp:wrapSquare wrapText="bothSides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810" cy="636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A89">
      <w:rPr>
        <w:rFonts w:ascii="Arial" w:hAnsi="Arial" w:cs="Arial"/>
        <w:sz w:val="16"/>
        <w:szCs w:val="16"/>
      </w:rPr>
      <w:t>Die Ferienwerkstä</w:t>
    </w:r>
    <w:r w:rsidR="000E6A89" w:rsidRPr="00707C9D">
      <w:rPr>
        <w:rFonts w:ascii="Arial" w:hAnsi="Arial" w:cs="Arial"/>
        <w:sz w:val="16"/>
        <w:szCs w:val="16"/>
      </w:rPr>
      <w:t>tt</w:t>
    </w:r>
    <w:r w:rsidR="000E6A89">
      <w:rPr>
        <w:rFonts w:ascii="Arial" w:hAnsi="Arial" w:cs="Arial"/>
        <w:sz w:val="16"/>
        <w:szCs w:val="16"/>
      </w:rPr>
      <w:t>en wer</w:t>
    </w:r>
    <w:r w:rsidR="000E6A89" w:rsidRPr="00707C9D">
      <w:rPr>
        <w:rFonts w:ascii="Arial" w:hAnsi="Arial" w:cs="Arial"/>
        <w:sz w:val="16"/>
        <w:szCs w:val="16"/>
      </w:rPr>
      <w:t>d</w:t>
    </w:r>
    <w:r w:rsidR="000E6A89">
      <w:rPr>
        <w:rFonts w:ascii="Arial" w:hAnsi="Arial" w:cs="Arial"/>
        <w:sz w:val="16"/>
        <w:szCs w:val="16"/>
      </w:rPr>
      <w:t>en</w:t>
    </w:r>
    <w:r w:rsidR="000E6A89" w:rsidRPr="00707C9D">
      <w:rPr>
        <w:rFonts w:ascii="Arial" w:hAnsi="Arial" w:cs="Arial"/>
        <w:sz w:val="16"/>
        <w:szCs w:val="16"/>
      </w:rPr>
      <w:t xml:space="preserve"> durchgeführt </w:t>
    </w:r>
    <w:r w:rsidR="000E6A89">
      <w:rPr>
        <w:rFonts w:ascii="Arial" w:hAnsi="Arial" w:cs="Arial"/>
        <w:sz w:val="16"/>
        <w:szCs w:val="16"/>
      </w:rPr>
      <w:t xml:space="preserve">vom </w:t>
    </w:r>
    <w:r w:rsidR="000E6A89" w:rsidRPr="00707C9D">
      <w:rPr>
        <w:rFonts w:ascii="Arial" w:hAnsi="Arial" w:cs="Arial"/>
        <w:sz w:val="16"/>
        <w:szCs w:val="16"/>
      </w:rPr>
      <w:t>KMGNE</w:t>
    </w:r>
    <w:r w:rsidR="000E6A89">
      <w:rPr>
        <w:rFonts w:ascii="Arial" w:hAnsi="Arial" w:cs="Arial"/>
        <w:sz w:val="16"/>
        <w:szCs w:val="16"/>
      </w:rPr>
      <w:t xml:space="preserve">, dem Sozialwerk </w:t>
    </w:r>
    <w:r w:rsidR="000E6A89">
      <w:rPr>
        <w:rFonts w:ascii="Arial" w:hAnsi="Arial" w:cs="Arial"/>
        <w:sz w:val="16"/>
        <w:szCs w:val="16"/>
      </w:rPr>
      <w:br/>
      <w:t>der Evangelisch-</w:t>
    </w:r>
    <w:r w:rsidR="000E6A89" w:rsidRPr="00707C9D">
      <w:rPr>
        <w:rFonts w:ascii="Arial" w:hAnsi="Arial" w:cs="Arial"/>
        <w:sz w:val="16"/>
        <w:szCs w:val="16"/>
      </w:rPr>
      <w:t>Fr</w:t>
    </w:r>
    <w:r w:rsidR="000E6A89">
      <w:rPr>
        <w:rFonts w:ascii="Arial" w:hAnsi="Arial" w:cs="Arial"/>
        <w:sz w:val="16"/>
        <w:szCs w:val="16"/>
      </w:rPr>
      <w:t>eikirchlichen Gemeinde Malchin</w:t>
    </w:r>
    <w:r w:rsidR="00DC3C3C">
      <w:rPr>
        <w:rFonts w:ascii="Arial" w:hAnsi="Arial" w:cs="Arial"/>
        <w:sz w:val="16"/>
        <w:szCs w:val="16"/>
      </w:rPr>
      <w:t xml:space="preserve"> und </w:t>
    </w:r>
    <w:r w:rsidR="000E6A89" w:rsidRPr="00707C9D">
      <w:rPr>
        <w:rFonts w:ascii="Arial" w:hAnsi="Arial" w:cs="Arial"/>
        <w:sz w:val="16"/>
        <w:szCs w:val="16"/>
      </w:rPr>
      <w:t xml:space="preserve">dem Kulturverein </w:t>
    </w:r>
    <w:r w:rsidR="000E6A89">
      <w:rPr>
        <w:rFonts w:ascii="Arial" w:hAnsi="Arial" w:cs="Arial"/>
        <w:sz w:val="16"/>
        <w:szCs w:val="16"/>
      </w:rPr>
      <w:br/>
    </w:r>
    <w:r w:rsidR="000E6A89" w:rsidRPr="00707C9D">
      <w:rPr>
        <w:rFonts w:ascii="Arial" w:hAnsi="Arial" w:cs="Arial"/>
        <w:sz w:val="16"/>
        <w:szCs w:val="16"/>
      </w:rPr>
      <w:t>Lelkendorf</w:t>
    </w:r>
    <w:r w:rsidR="00DC3C3C">
      <w:rPr>
        <w:rFonts w:ascii="Arial" w:hAnsi="Arial" w:cs="Arial"/>
        <w:sz w:val="16"/>
        <w:szCs w:val="16"/>
      </w:rPr>
      <w:t xml:space="preserve">. </w:t>
    </w:r>
    <w:r w:rsidR="000E6A89">
      <w:rPr>
        <w:rFonts w:ascii="Arial" w:hAnsi="Arial" w:cs="Arial"/>
        <w:sz w:val="16"/>
        <w:szCs w:val="16"/>
      </w:rPr>
      <w:br/>
      <w:t xml:space="preserve">Gefördert </w:t>
    </w:r>
    <w:r w:rsidR="000E6A89" w:rsidRPr="00707C9D">
      <w:rPr>
        <w:rFonts w:ascii="Arial" w:hAnsi="Arial" w:cs="Arial"/>
        <w:sz w:val="16"/>
        <w:szCs w:val="16"/>
      </w:rPr>
      <w:t xml:space="preserve">durch </w:t>
    </w:r>
    <w:r w:rsidR="000E6A89">
      <w:rPr>
        <w:rFonts w:ascii="Arial" w:hAnsi="Arial" w:cs="Arial"/>
        <w:sz w:val="16"/>
        <w:szCs w:val="16"/>
      </w:rPr>
      <w:t xml:space="preserve">das Programm </w:t>
    </w:r>
    <w:r w:rsidR="000E6A89" w:rsidRPr="00707C9D">
      <w:rPr>
        <w:rFonts w:ascii="Arial" w:hAnsi="Arial" w:cs="Arial"/>
        <w:sz w:val="16"/>
        <w:szCs w:val="16"/>
      </w:rPr>
      <w:t xml:space="preserve">„Kultur macht stark“ </w:t>
    </w:r>
  </w:p>
  <w:p w14:paraId="61556092" w14:textId="10D5A9A3" w:rsidR="006A1CF0" w:rsidRPr="00A34B84" w:rsidRDefault="00A34B84" w:rsidP="00A34B84">
    <w:pPr>
      <w:spacing w:line="240" w:lineRule="auto"/>
      <w:ind w:left="-567"/>
      <w:rPr>
        <w:rFonts w:ascii="Arial" w:hAnsi="Arial" w:cs="Arial"/>
        <w:sz w:val="16"/>
        <w:szCs w:val="16"/>
      </w:rPr>
    </w:pPr>
    <w:r w:rsidRPr="00707C9D">
      <w:rPr>
        <w:rFonts w:ascii="Arial" w:hAnsi="Arial" w:cs="Arial"/>
        <w:sz w:val="16"/>
        <w:szCs w:val="16"/>
      </w:rPr>
      <w:t xml:space="preserve"> </w:t>
    </w:r>
    <w:r w:rsidR="006A1CF0">
      <w:rPr>
        <w:rFonts w:ascii="Arial" w:hAnsi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949B4" w14:textId="77777777" w:rsidR="00BA7783" w:rsidRDefault="00BA7783">
      <w:pPr>
        <w:spacing w:after="0" w:line="240" w:lineRule="auto"/>
      </w:pPr>
      <w:r>
        <w:separator/>
      </w:r>
    </w:p>
  </w:footnote>
  <w:footnote w:type="continuationSeparator" w:id="0">
    <w:p w14:paraId="2BCF4F26" w14:textId="77777777" w:rsidR="00BA7783" w:rsidRDefault="00BA7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25466" w14:textId="631FC3CB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17D72D73" wp14:editId="01865CA4">
          <wp:simplePos x="0" y="0"/>
          <wp:positionH relativeFrom="column">
            <wp:posOffset>-914400</wp:posOffset>
          </wp:positionH>
          <wp:positionV relativeFrom="paragraph">
            <wp:posOffset>-419100</wp:posOffset>
          </wp:positionV>
          <wp:extent cx="7556500" cy="10693400"/>
          <wp:effectExtent l="0" t="0" r="0" b="0"/>
          <wp:wrapNone/>
          <wp:docPr id="6" name="Bild 6" descr="brief_KMGN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_KMGN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A3D1B6" w14:textId="20E3A8EF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58B12B9A" w14:textId="77777777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748DFDE6" w14:textId="27854700" w:rsidR="00CF71B8" w:rsidRPr="004A66D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015392B3" w14:textId="4B145B6B" w:rsidR="00584A29" w:rsidRDefault="00584A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4"/>
  <w:embedSystemFonts/>
  <w:proofState w:spelling="clean" w:grammar="clean"/>
  <w:attachedTemplate r:id="rId1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74"/>
    <w:rsid w:val="000628AF"/>
    <w:rsid w:val="000654A4"/>
    <w:rsid w:val="00066DE9"/>
    <w:rsid w:val="00086298"/>
    <w:rsid w:val="000C38D2"/>
    <w:rsid w:val="000E6A89"/>
    <w:rsid w:val="000E7A1C"/>
    <w:rsid w:val="001170D4"/>
    <w:rsid w:val="001848B1"/>
    <w:rsid w:val="00204C9F"/>
    <w:rsid w:val="00235E4F"/>
    <w:rsid w:val="00241CA3"/>
    <w:rsid w:val="002C4258"/>
    <w:rsid w:val="002F2756"/>
    <w:rsid w:val="00346776"/>
    <w:rsid w:val="003D1496"/>
    <w:rsid w:val="003E105F"/>
    <w:rsid w:val="00406934"/>
    <w:rsid w:val="00440CC8"/>
    <w:rsid w:val="004A45A5"/>
    <w:rsid w:val="004F1F0E"/>
    <w:rsid w:val="005643B1"/>
    <w:rsid w:val="00584A29"/>
    <w:rsid w:val="0059536A"/>
    <w:rsid w:val="005F3CAF"/>
    <w:rsid w:val="00636643"/>
    <w:rsid w:val="0066795A"/>
    <w:rsid w:val="006A1CF0"/>
    <w:rsid w:val="006A27A1"/>
    <w:rsid w:val="006D7B9B"/>
    <w:rsid w:val="006F0099"/>
    <w:rsid w:val="007803AE"/>
    <w:rsid w:val="007B74BE"/>
    <w:rsid w:val="00812507"/>
    <w:rsid w:val="00827D0D"/>
    <w:rsid w:val="0084435A"/>
    <w:rsid w:val="0086060A"/>
    <w:rsid w:val="008C1230"/>
    <w:rsid w:val="0092469D"/>
    <w:rsid w:val="009551CE"/>
    <w:rsid w:val="00A148CC"/>
    <w:rsid w:val="00A34B84"/>
    <w:rsid w:val="00A56574"/>
    <w:rsid w:val="00A77B21"/>
    <w:rsid w:val="00A80AC8"/>
    <w:rsid w:val="00AD1893"/>
    <w:rsid w:val="00B6790D"/>
    <w:rsid w:val="00B85AC0"/>
    <w:rsid w:val="00B85BD7"/>
    <w:rsid w:val="00B937A8"/>
    <w:rsid w:val="00BA1E50"/>
    <w:rsid w:val="00BA7783"/>
    <w:rsid w:val="00BF4A19"/>
    <w:rsid w:val="00C64BAC"/>
    <w:rsid w:val="00CF676D"/>
    <w:rsid w:val="00CF68C4"/>
    <w:rsid w:val="00CF71B8"/>
    <w:rsid w:val="00D06E3C"/>
    <w:rsid w:val="00D42ACA"/>
    <w:rsid w:val="00D77274"/>
    <w:rsid w:val="00DC3C3C"/>
    <w:rsid w:val="00DD344C"/>
    <w:rsid w:val="00DF0671"/>
    <w:rsid w:val="00E61D02"/>
    <w:rsid w:val="00E825CA"/>
    <w:rsid w:val="00E95957"/>
    <w:rsid w:val="00F1199F"/>
    <w:rsid w:val="00F154FC"/>
    <w:rsid w:val="00F514BB"/>
    <w:rsid w:val="00FB2D6D"/>
    <w:rsid w:val="00FF2F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34EE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56574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06934"/>
  </w:style>
  <w:style w:type="paragraph" w:styleId="Fuzeile">
    <w:name w:val="footer"/>
    <w:basedOn w:val="Standard"/>
    <w:link w:val="Fu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06934"/>
  </w:style>
  <w:style w:type="paragraph" w:styleId="Funotentext">
    <w:name w:val="footnote text"/>
    <w:basedOn w:val="Standard"/>
    <w:link w:val="FunotentextZchn"/>
    <w:uiPriority w:val="99"/>
    <w:unhideWhenUsed/>
    <w:rsid w:val="00C64BAC"/>
    <w:pPr>
      <w:spacing w:after="0" w:line="240" w:lineRule="auto"/>
    </w:pPr>
    <w:rPr>
      <w:rFonts w:ascii="Arial" w:hAnsi="Arial"/>
      <w:sz w:val="18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64BAC"/>
    <w:rPr>
      <w:rFonts w:ascii="Arial" w:hAnsi="Arial"/>
      <w:sz w:val="18"/>
    </w:rPr>
  </w:style>
  <w:style w:type="character" w:styleId="Hyperlink">
    <w:name w:val="Hyperlink"/>
    <w:basedOn w:val="Absatz-Standardschriftart"/>
    <w:uiPriority w:val="99"/>
    <w:unhideWhenUsed/>
    <w:rsid w:val="00A56574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56574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CF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CF0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mguser:Library:Application%20Support:Microsoft:Office:Benutzervorlagen:Meine%20Vorlagen:Briefpapier_KMGNE_Berli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Macintosh%20HD:Users:kmguser:Library:Application%20Support:Microsoft:Office:Benutzervorlagen:Meine%20Vorlagen:Briefpapier_KMGNE_Berlin.dotx</Template>
  <TotalTime>0</TotalTime>
  <Pages>1</Pages>
  <Words>162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kmg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Zienert</dc:creator>
  <cp:keywords/>
  <cp:lastModifiedBy>Martina Zienert</cp:lastModifiedBy>
  <cp:revision>8</cp:revision>
  <cp:lastPrinted>2016-02-28T17:55:00Z</cp:lastPrinted>
  <dcterms:created xsi:type="dcterms:W3CDTF">2022-06-20T06:02:00Z</dcterms:created>
  <dcterms:modified xsi:type="dcterms:W3CDTF">2023-01-06T10:12:00Z</dcterms:modified>
</cp:coreProperties>
</file>